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86" w:rsidRPr="00EE0602" w:rsidRDefault="00211C86" w:rsidP="00FF7E58">
      <w:pPr>
        <w:pStyle w:val="Heading2"/>
        <w:bidi/>
        <w:spacing w:before="0" w:line="20" w:lineRule="atLeast"/>
        <w:ind w:firstLine="57"/>
        <w:jc w:val="center"/>
        <w:rPr>
          <w:rFonts w:cs="B Zar"/>
          <w:sz w:val="24"/>
          <w:szCs w:val="24"/>
          <w:vertAlign w:val="superscript"/>
          <w:rtl/>
          <w:lang w:bidi="fa-IR"/>
        </w:rPr>
      </w:pPr>
    </w:p>
    <w:p w:rsidR="00FF7E58" w:rsidRPr="00D85A3F" w:rsidRDefault="00F10042" w:rsidP="00F10042">
      <w:pPr>
        <w:spacing w:after="0" w:line="360" w:lineRule="auto"/>
        <w:jc w:val="center"/>
        <w:rPr>
          <w:rFonts w:cs="B Titr"/>
          <w:b/>
          <w:bCs/>
          <w:sz w:val="26"/>
          <w:szCs w:val="26"/>
          <w:rtl/>
        </w:rPr>
      </w:pPr>
      <w:r w:rsidRPr="00D85A3F">
        <w:rPr>
          <w:rFonts w:cs="B Titr" w:hint="cs"/>
          <w:b/>
          <w:bCs/>
          <w:sz w:val="26"/>
          <w:szCs w:val="26"/>
          <w:rtl/>
        </w:rPr>
        <w:t>فرم هماهنگی برون سپاری واحد های عملیاتی و خدمات</w:t>
      </w:r>
      <w:r w:rsidR="00D85A3F" w:rsidRPr="00D85A3F">
        <w:rPr>
          <w:rFonts w:cs="B Titr" w:hint="cs"/>
          <w:b/>
          <w:bCs/>
          <w:sz w:val="26"/>
          <w:szCs w:val="26"/>
          <w:rtl/>
        </w:rPr>
        <w:t xml:space="preserve"> پشتیبانی</w:t>
      </w:r>
      <w:r w:rsidRPr="00D85A3F">
        <w:rPr>
          <w:rFonts w:cs="B Titr" w:hint="cs"/>
          <w:b/>
          <w:bCs/>
          <w:sz w:val="26"/>
          <w:szCs w:val="26"/>
          <w:rtl/>
        </w:rPr>
        <w:t>، با سیاست ها و برنامه های معاونت توسعه دانشگاه</w:t>
      </w:r>
      <w:r w:rsidR="00FF7E58" w:rsidRPr="00D85A3F">
        <w:rPr>
          <w:rFonts w:cs="B Titr" w:hint="cs"/>
          <w:b/>
          <w:bCs/>
          <w:sz w:val="26"/>
          <w:szCs w:val="26"/>
          <w:rtl/>
        </w:rPr>
        <w:t xml:space="preserve"> </w:t>
      </w:r>
    </w:p>
    <w:p w:rsidR="00FC61C0" w:rsidRDefault="00FC61C0" w:rsidP="00FC61C0">
      <w:pPr>
        <w:spacing w:after="0" w:line="240" w:lineRule="auto"/>
        <w:rPr>
          <w:rFonts w:cs="B Nazanin"/>
          <w:b/>
          <w:bCs/>
          <w:sz w:val="26"/>
          <w:szCs w:val="26"/>
          <w:rtl/>
        </w:rPr>
      </w:pPr>
      <w:r w:rsidRPr="00F15451">
        <w:rPr>
          <w:rFonts w:cs="B Zar" w:hint="cs"/>
          <w:b/>
          <w:bCs/>
          <w:sz w:val="26"/>
          <w:szCs w:val="26"/>
          <w:rtl/>
        </w:rPr>
        <w:t>واحد درخواست کننده:</w:t>
      </w:r>
      <w:r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175641">
        <w:rPr>
          <w:rFonts w:cs="B Nazanin" w:hint="cs"/>
          <w:b/>
          <w:bCs/>
          <w:sz w:val="26"/>
          <w:szCs w:val="26"/>
          <w:rtl/>
        </w:rPr>
        <w:t>..................</w:t>
      </w:r>
    </w:p>
    <w:p w:rsidR="00F10042" w:rsidRPr="00175641" w:rsidRDefault="00F10042" w:rsidP="00F10042">
      <w:pPr>
        <w:spacing w:after="0" w:line="240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عنوان درخواست برون سپاری:  ............................</w:t>
      </w:r>
    </w:p>
    <w:p w:rsidR="00FC61C0" w:rsidRPr="00175641" w:rsidRDefault="00F10042" w:rsidP="00FC61C0">
      <w:pPr>
        <w:spacing w:after="0" w:line="20" w:lineRule="atLeast"/>
        <w:rPr>
          <w:rFonts w:cs="B Nazanin"/>
          <w:b/>
          <w:bCs/>
          <w:sz w:val="26"/>
          <w:szCs w:val="26"/>
          <w:rtl/>
        </w:rPr>
      </w:pP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773A96" wp14:editId="3E0F4597">
                <wp:simplePos x="0" y="0"/>
                <wp:positionH relativeFrom="column">
                  <wp:posOffset>2200910</wp:posOffset>
                </wp:positionH>
                <wp:positionV relativeFrom="paragraph">
                  <wp:posOffset>48260</wp:posOffset>
                </wp:positionV>
                <wp:extent cx="438150" cy="262255"/>
                <wp:effectExtent l="0" t="0" r="19050" b="23495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7E055" id="Rectangle 3" o:spid="_x0000_s1026" style="position:absolute;left:0;text-align:left;margin-left:173.3pt;margin-top:3.8pt;width:34.5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"/>
            </w:pict>
          </mc:Fallback>
        </mc:AlternateContent>
      </w: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1EC3BE" wp14:editId="4C4815DB">
                <wp:simplePos x="0" y="0"/>
                <wp:positionH relativeFrom="column">
                  <wp:posOffset>4048760</wp:posOffset>
                </wp:positionH>
                <wp:positionV relativeFrom="paragraph">
                  <wp:posOffset>19685</wp:posOffset>
                </wp:positionV>
                <wp:extent cx="438150" cy="262255"/>
                <wp:effectExtent l="0" t="0" r="19050" b="23495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D6E44" id="Rectangle 3" o:spid="_x0000_s1026" style="position:absolute;left:0;text-align:left;margin-left:318.8pt;margin-top:1.55pt;width:34.5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"/>
            </w:pict>
          </mc:Fallback>
        </mc:AlternateContent>
      </w:r>
      <w:r w:rsidR="00FC61C0" w:rsidRPr="00F15451">
        <w:rPr>
          <w:rFonts w:cs="B Zar" w:hint="cs"/>
          <w:b/>
          <w:bCs/>
          <w:sz w:val="26"/>
          <w:szCs w:val="26"/>
          <w:rtl/>
        </w:rPr>
        <w:t>موضوع درخواست:</w:t>
      </w:r>
      <w:r w:rsidR="00FC61C0" w:rsidRPr="00175641">
        <w:rPr>
          <w:rFonts w:cs="B Nazanin" w:hint="cs"/>
          <w:b/>
          <w:bCs/>
          <w:sz w:val="26"/>
          <w:szCs w:val="26"/>
          <w:rtl/>
        </w:rPr>
        <w:t xml:space="preserve"> واگذاری جدید            </w:t>
      </w:r>
      <w:r w:rsidR="00FC61C0">
        <w:rPr>
          <w:rFonts w:cs="B Nazanin" w:hint="cs"/>
          <w:b/>
          <w:bCs/>
          <w:sz w:val="26"/>
          <w:szCs w:val="26"/>
          <w:rtl/>
        </w:rPr>
        <w:t xml:space="preserve">     </w:t>
      </w:r>
      <w:r w:rsidR="00FC61C0" w:rsidRPr="00175641">
        <w:rPr>
          <w:rFonts w:cs="B Nazanin" w:hint="cs"/>
          <w:b/>
          <w:bCs/>
          <w:sz w:val="26"/>
          <w:szCs w:val="26"/>
          <w:rtl/>
        </w:rPr>
        <w:t>افزایش حجم قرارداد</w:t>
      </w:r>
    </w:p>
    <w:p w:rsidR="00F10042" w:rsidRDefault="00FC61C0" w:rsidP="00F10042">
      <w:pPr>
        <w:spacing w:after="0" w:line="20" w:lineRule="atLeast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sz w:val="26"/>
          <w:szCs w:val="26"/>
          <w:rtl/>
        </w:rPr>
        <w:t xml:space="preserve">با عنايت به </w:t>
      </w:r>
      <w:r w:rsidR="00F10042">
        <w:rPr>
          <w:rFonts w:cs="B Nazanin" w:hint="cs"/>
          <w:sz w:val="26"/>
          <w:szCs w:val="26"/>
          <w:rtl/>
        </w:rPr>
        <w:t>پروپوزال پیوست</w:t>
      </w:r>
      <w:r w:rsidRPr="006F7975">
        <w:rPr>
          <w:rFonts w:cs="B Nazanin" w:hint="cs"/>
          <w:color w:val="FFFFFF" w:themeColor="background1"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ماهیانه</w:t>
      </w:r>
      <w:r w:rsidR="0042081A">
        <w:rPr>
          <w:rFonts w:cs="B Nazanin" w:hint="cs"/>
          <w:b/>
          <w:bCs/>
          <w:sz w:val="26"/>
          <w:szCs w:val="26"/>
          <w:rtl/>
        </w:rPr>
        <w:t>..................</w:t>
      </w:r>
      <w:r w:rsidR="00F10042">
        <w:rPr>
          <w:rFonts w:cs="B Nazanin" w:hint="cs"/>
          <w:b/>
          <w:bCs/>
          <w:sz w:val="26"/>
          <w:szCs w:val="26"/>
          <w:rtl/>
        </w:rPr>
        <w:t>...............................</w:t>
      </w:r>
      <w:r w:rsidRPr="00175641">
        <w:rPr>
          <w:rFonts w:cs="B Nazanin" w:hint="cs"/>
          <w:sz w:val="26"/>
          <w:szCs w:val="26"/>
          <w:rtl/>
        </w:rPr>
        <w:t xml:space="preserve">ريال </w:t>
      </w:r>
      <w:r>
        <w:rPr>
          <w:rFonts w:cs="B Nazanin" w:hint="cs"/>
          <w:sz w:val="26"/>
          <w:szCs w:val="26"/>
          <w:rtl/>
        </w:rPr>
        <w:t>و محل تامین اعتبار ............................</w:t>
      </w:r>
      <w:r w:rsidR="00F10042">
        <w:rPr>
          <w:rFonts w:cs="B Nazanin" w:hint="cs"/>
          <w:sz w:val="26"/>
          <w:szCs w:val="26"/>
          <w:rtl/>
        </w:rPr>
        <w:t>...................</w:t>
      </w:r>
    </w:p>
    <w:p w:rsidR="00FC61C0" w:rsidRPr="00175641" w:rsidRDefault="00FC61C0" w:rsidP="00F10042">
      <w:pPr>
        <w:spacing w:after="0" w:line="20" w:lineRule="atLeast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ردیف اعتبار...................................... برنامه اعتبار ..................................... </w:t>
      </w:r>
      <w:r w:rsidRPr="00175641">
        <w:rPr>
          <w:rFonts w:cs="B Nazanin" w:hint="cs"/>
          <w:sz w:val="26"/>
          <w:szCs w:val="26"/>
          <w:rtl/>
        </w:rPr>
        <w:t>پس از انجام بررسي هاي لازم و با توجه به ضرورت انجام کار و بنا به  دلايل ذيل :</w:t>
      </w:r>
    </w:p>
    <w:p w:rsidR="0094307C" w:rsidRPr="00175641" w:rsidRDefault="0094307C" w:rsidP="0094307C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sz w:val="26"/>
          <w:szCs w:val="26"/>
          <w:rtl/>
        </w:rPr>
        <w:t>1........................</w:t>
      </w:r>
    </w:p>
    <w:p w:rsidR="0094307C" w:rsidRPr="00175641" w:rsidRDefault="0094307C" w:rsidP="0094307C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sz w:val="26"/>
          <w:szCs w:val="26"/>
          <w:rtl/>
        </w:rPr>
        <w:t>2........................</w:t>
      </w:r>
    </w:p>
    <w:p w:rsidR="0094307C" w:rsidRPr="00175641" w:rsidRDefault="0094307C" w:rsidP="0094307C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sz w:val="26"/>
          <w:szCs w:val="26"/>
          <w:rtl/>
        </w:rPr>
        <w:t>3.........................</w:t>
      </w:r>
      <w:r w:rsidRPr="00175641">
        <w:rPr>
          <w:rFonts w:cs="B Nazanin" w:hint="cs"/>
          <w:b/>
          <w:bCs/>
          <w:noProof/>
          <w:sz w:val="26"/>
          <w:szCs w:val="26"/>
          <w:rtl/>
        </w:rPr>
        <w:t xml:space="preserve"> </w:t>
      </w:r>
    </w:p>
    <w:p w:rsidR="0094307C" w:rsidRPr="00175641" w:rsidRDefault="00AF04D2" w:rsidP="0094307C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B577E" wp14:editId="0AD82397">
                <wp:simplePos x="0" y="0"/>
                <wp:positionH relativeFrom="column">
                  <wp:posOffset>2934335</wp:posOffset>
                </wp:positionH>
                <wp:positionV relativeFrom="paragraph">
                  <wp:posOffset>5080</wp:posOffset>
                </wp:positionV>
                <wp:extent cx="438150" cy="262255"/>
                <wp:effectExtent l="0" t="0" r="19050" b="2349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695E4" id="Rectangle 3" o:spid="_x0000_s1026" style="position:absolute;left:0;text-align:left;margin-left:231.05pt;margin-top:.4pt;width:34.5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"/>
            </w:pict>
          </mc:Fallback>
        </mc:AlternateContent>
      </w: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A0EC8" wp14:editId="6875C79A">
                <wp:simplePos x="0" y="0"/>
                <wp:positionH relativeFrom="column">
                  <wp:posOffset>543560</wp:posOffset>
                </wp:positionH>
                <wp:positionV relativeFrom="paragraph">
                  <wp:posOffset>4445</wp:posOffset>
                </wp:positionV>
                <wp:extent cx="438150" cy="262255"/>
                <wp:effectExtent l="0" t="0" r="19050" b="234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650D8" id="Rectangle 3" o:spid="_x0000_s1026" style="position:absolute;left:0;text-align:left;margin-left:42.8pt;margin-top:.35pt;width:34.5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"/>
            </w:pict>
          </mc:Fallback>
        </mc:AlternateContent>
      </w: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DD2A6" wp14:editId="75B6FCDF">
                <wp:simplePos x="0" y="0"/>
                <wp:positionH relativeFrom="column">
                  <wp:posOffset>1867535</wp:posOffset>
                </wp:positionH>
                <wp:positionV relativeFrom="paragraph">
                  <wp:posOffset>9525</wp:posOffset>
                </wp:positionV>
                <wp:extent cx="438150" cy="262255"/>
                <wp:effectExtent l="0" t="0" r="19050" b="2349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405A6" id="Rectangle 3" o:spid="_x0000_s1026" style="position:absolute;left:0;text-align:left;margin-left:147.05pt;margin-top:.75pt;width:34.5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"/>
            </w:pict>
          </mc:Fallback>
        </mc:AlternateContent>
      </w:r>
      <w:r w:rsidR="0094307C" w:rsidRPr="00175641">
        <w:rPr>
          <w:rFonts w:cs="B Nazanin" w:hint="cs"/>
          <w:sz w:val="26"/>
          <w:szCs w:val="26"/>
          <w:rtl/>
        </w:rPr>
        <w:t xml:space="preserve">با ................................... با حجم .................... به صورت  اجاره محل        </w:t>
      </w:r>
      <w:r w:rsidR="0094307C">
        <w:rPr>
          <w:rFonts w:cs="B Nazanin" w:hint="cs"/>
          <w:sz w:val="26"/>
          <w:szCs w:val="26"/>
          <w:rtl/>
        </w:rPr>
        <w:t xml:space="preserve">     </w:t>
      </w:r>
      <w:r w:rsidR="0094307C" w:rsidRPr="00175641">
        <w:rPr>
          <w:rFonts w:cs="B Nazanin" w:hint="cs"/>
          <w:sz w:val="26"/>
          <w:szCs w:val="26"/>
          <w:rtl/>
        </w:rPr>
        <w:t xml:space="preserve">  مشارکتي        </w:t>
      </w:r>
      <w:r w:rsidR="0094307C">
        <w:rPr>
          <w:rFonts w:cs="B Nazanin" w:hint="cs"/>
          <w:sz w:val="26"/>
          <w:szCs w:val="26"/>
          <w:rtl/>
        </w:rPr>
        <w:t xml:space="preserve">    </w:t>
      </w:r>
      <w:r w:rsidR="0094307C" w:rsidRPr="00175641">
        <w:rPr>
          <w:rFonts w:cs="B Nazanin" w:hint="cs"/>
          <w:sz w:val="26"/>
          <w:szCs w:val="26"/>
          <w:rtl/>
        </w:rPr>
        <w:t xml:space="preserve">   خريد خدمت</w:t>
      </w:r>
    </w:p>
    <w:p w:rsidR="0094307C" w:rsidRPr="00175641" w:rsidRDefault="0094307C" w:rsidP="0094307C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 w:rsidRPr="00175641"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87203B" wp14:editId="1BEC3567">
                <wp:simplePos x="0" y="0"/>
                <wp:positionH relativeFrom="column">
                  <wp:posOffset>5620385</wp:posOffset>
                </wp:positionH>
                <wp:positionV relativeFrom="paragraph">
                  <wp:posOffset>17780</wp:posOffset>
                </wp:positionV>
                <wp:extent cx="438150" cy="262255"/>
                <wp:effectExtent l="0" t="0" r="19050" b="234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AE4E9" id="Rectangle 3" o:spid="_x0000_s1026" style="position:absolute;left:0;text-align:left;margin-left:442.55pt;margin-top:1.4pt;width:34.5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"/>
            </w:pict>
          </mc:Fallback>
        </mc:AlternateContent>
      </w:r>
      <w:r>
        <w:rPr>
          <w:rFonts w:cs="B Nazanin" w:hint="cs"/>
          <w:sz w:val="26"/>
          <w:szCs w:val="26"/>
          <w:rtl/>
        </w:rPr>
        <w:t xml:space="preserve">مشاوره                    </w:t>
      </w:r>
      <w:r w:rsidRPr="00175641">
        <w:rPr>
          <w:rFonts w:cs="B Nazanin" w:hint="cs"/>
          <w:sz w:val="26"/>
          <w:szCs w:val="26"/>
          <w:rtl/>
        </w:rPr>
        <w:t>یا افزایش حجم خدمات فوق الذکر با شرکت ........................ به میزان ..........</w:t>
      </w:r>
      <w:r w:rsidR="00431533">
        <w:rPr>
          <w:rFonts w:cs="B Nazanin" w:hint="cs"/>
          <w:sz w:val="26"/>
          <w:szCs w:val="26"/>
          <w:rtl/>
        </w:rPr>
        <w:t>....</w:t>
      </w:r>
      <w:r w:rsidRPr="00175641">
        <w:rPr>
          <w:rFonts w:cs="B Nazanin" w:hint="cs"/>
          <w:sz w:val="26"/>
          <w:szCs w:val="26"/>
          <w:rtl/>
        </w:rPr>
        <w:t xml:space="preserve"> درصد حجم قرارداد </w:t>
      </w:r>
    </w:p>
    <w:p w:rsidR="0094307C" w:rsidRDefault="00F10042" w:rsidP="00F10042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با</w:t>
      </w:r>
      <w:r w:rsidR="0094307C" w:rsidRPr="00175641">
        <w:rPr>
          <w:rFonts w:cs="B Nazanin" w:hint="cs"/>
          <w:sz w:val="26"/>
          <w:szCs w:val="26"/>
          <w:rtl/>
        </w:rPr>
        <w:t xml:space="preserve"> رعایت</w:t>
      </w:r>
      <w:r>
        <w:rPr>
          <w:rFonts w:cs="B Nazanin" w:hint="cs"/>
          <w:sz w:val="26"/>
          <w:szCs w:val="26"/>
          <w:rtl/>
        </w:rPr>
        <w:t xml:space="preserve"> مقررات</w:t>
      </w:r>
      <w:r w:rsidR="00D85A3F">
        <w:rPr>
          <w:rFonts w:cs="B Nazanin" w:hint="cs"/>
          <w:sz w:val="26"/>
          <w:szCs w:val="26"/>
          <w:rtl/>
        </w:rPr>
        <w:t xml:space="preserve"> تشریفات قانونی موافقت</w:t>
      </w:r>
      <w:r w:rsidR="0094307C">
        <w:rPr>
          <w:rFonts w:cs="B Nazanin" w:hint="cs"/>
          <w:sz w:val="26"/>
          <w:szCs w:val="26"/>
          <w:rtl/>
        </w:rPr>
        <w:t xml:space="preserve"> دارد.</w:t>
      </w:r>
    </w:p>
    <w:p w:rsidR="00175641" w:rsidRDefault="00431533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6B452" wp14:editId="13107786">
                <wp:simplePos x="0" y="0"/>
                <wp:positionH relativeFrom="column">
                  <wp:posOffset>4582160</wp:posOffset>
                </wp:positionH>
                <wp:positionV relativeFrom="paragraph">
                  <wp:posOffset>213360</wp:posOffset>
                </wp:positionV>
                <wp:extent cx="2352675" cy="12763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4F9F" w:rsidRDefault="00154F9F" w:rsidP="00B1225C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آقای مهدی الهی</w:t>
                            </w:r>
                          </w:p>
                          <w:p w:rsidR="00F15451" w:rsidRPr="00F15451" w:rsidRDefault="00F654C7" w:rsidP="00F654C7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مدیر</w:t>
                            </w:r>
                            <w:r w:rsidR="00154F9F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بودجه</w:t>
                            </w:r>
                            <w:r w:rsidR="00F15451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6B452" id="Rectangle 10" o:spid="_x0000_s1026" style="position:absolute;left:0;text-align:left;margin-left:360.8pt;margin-top:16.8pt;width:185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" fillcolor="window" strokecolor="#f79646">
                <v:textbox>
                  <w:txbxContent>
                    <w:p w:rsidR="00154F9F" w:rsidRDefault="00154F9F" w:rsidP="00B1225C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آقای مهدی الهی</w:t>
                      </w:r>
                    </w:p>
                    <w:p w:rsidR="00F15451" w:rsidRPr="00F15451" w:rsidRDefault="00F654C7" w:rsidP="00F654C7">
                      <w:pPr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مدیر</w:t>
                      </w:r>
                      <w:r w:rsidR="00154F9F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بودجه</w:t>
                      </w:r>
                      <w:r w:rsidR="00F15451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618F0" wp14:editId="14C783C4">
                <wp:simplePos x="0" y="0"/>
                <wp:positionH relativeFrom="column">
                  <wp:posOffset>2029460</wp:posOffset>
                </wp:positionH>
                <wp:positionV relativeFrom="paragraph">
                  <wp:posOffset>222885</wp:posOffset>
                </wp:positionV>
                <wp:extent cx="2364105" cy="1266825"/>
                <wp:effectExtent l="0" t="0" r="1714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105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5451" w:rsidRPr="00F15451" w:rsidRDefault="00120434" w:rsidP="00A00943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آقای </w:t>
                            </w:r>
                            <w:r w:rsidR="008C3ED4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دکتر</w:t>
                            </w:r>
                            <w:r w:rsidR="00A00943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ابوالفضل منصوری کیا</w:t>
                            </w:r>
                            <w:bookmarkStart w:id="0" w:name="_GoBack"/>
                            <w:bookmarkEnd w:id="0"/>
                          </w:p>
                          <w:p w:rsidR="00F15451" w:rsidRPr="00F15451" w:rsidRDefault="00AF04D2" w:rsidP="001A173B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مدیر </w:t>
                            </w:r>
                            <w:r w:rsidR="001A173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سرمایه</w:t>
                            </w:r>
                            <w:r w:rsidR="000F42C9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انسانی</w:t>
                            </w:r>
                            <w:r w:rsidR="00F15451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18F0" id="Rectangle 12" o:spid="_x0000_s1027" style="position:absolute;left:0;text-align:left;margin-left:159.8pt;margin-top:17.55pt;width:186.15pt;height: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" fillcolor="window" strokecolor="#f79646">
                <v:textbox>
                  <w:txbxContent>
                    <w:p w:rsidR="00F15451" w:rsidRPr="00F15451" w:rsidRDefault="00120434" w:rsidP="00A00943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آقای </w:t>
                      </w:r>
                      <w:r w:rsidR="008C3ED4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دکتر</w:t>
                      </w:r>
                      <w:r w:rsidR="00A00943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ابوالفضل منصوری کیا</w:t>
                      </w:r>
                      <w:bookmarkStart w:id="1" w:name="_GoBack"/>
                      <w:bookmarkEnd w:id="1"/>
                    </w:p>
                    <w:p w:rsidR="00F15451" w:rsidRPr="00F15451" w:rsidRDefault="00AF04D2" w:rsidP="001A173B">
                      <w:pPr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مدیر </w:t>
                      </w:r>
                      <w:r w:rsidR="001A173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سرمایه</w:t>
                      </w:r>
                      <w:r w:rsidR="000F42C9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انسانی</w:t>
                      </w:r>
                      <w:r w:rsidR="00F15451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5F8F6" wp14:editId="3AECF8CB">
                <wp:simplePos x="0" y="0"/>
                <wp:positionH relativeFrom="column">
                  <wp:posOffset>-427990</wp:posOffset>
                </wp:positionH>
                <wp:positionV relativeFrom="paragraph">
                  <wp:posOffset>241935</wp:posOffset>
                </wp:positionV>
                <wp:extent cx="2381250" cy="1276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5451" w:rsidRPr="00F15451" w:rsidRDefault="00120434" w:rsidP="00C747DB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آقای </w:t>
                            </w:r>
                            <w:r w:rsidR="00F15451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دکتر </w:t>
                            </w:r>
                            <w:r w:rsidR="00C747D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حمیدرضا قربان</w:t>
                            </w:r>
                            <w:r w:rsidR="00A91F52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747D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زاده</w:t>
                            </w:r>
                          </w:p>
                          <w:p w:rsidR="00F15451" w:rsidRPr="00F15451" w:rsidRDefault="00F15451" w:rsidP="00F15451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دیر پشتیبانی</w:t>
                            </w:r>
                            <w:r w:rsidR="00FD6E3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و امور رفاهی</w:t>
                            </w:r>
                            <w:r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5F8F6" id="Rectangle 11" o:spid="_x0000_s1028" style="position:absolute;left:0;text-align:left;margin-left:-33.7pt;margin-top:19.05pt;width:187.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" fillcolor="window" strokecolor="#f79646">
                <v:textbox>
                  <w:txbxContent>
                    <w:p w:rsidR="00F15451" w:rsidRPr="00F15451" w:rsidRDefault="00120434" w:rsidP="00C747DB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آقای </w:t>
                      </w:r>
                      <w:r w:rsidR="00F15451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دکتر </w:t>
                      </w:r>
                      <w:r w:rsidR="00C747D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حمیدرضا قربان</w:t>
                      </w:r>
                      <w:r w:rsidR="00A91F52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="00C747D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زاده</w:t>
                      </w:r>
                    </w:p>
                    <w:p w:rsidR="00F15451" w:rsidRPr="00F15451" w:rsidRDefault="00F15451" w:rsidP="00F15451">
                      <w:pPr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دیر پشتیبانی</w:t>
                      </w:r>
                      <w:r w:rsidR="00FD6E3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و امور رفاهی</w:t>
                      </w:r>
                      <w:r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175641" w:rsidRDefault="00E34374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52070</wp:posOffset>
                </wp:positionV>
                <wp:extent cx="297180" cy="200025"/>
                <wp:effectExtent l="0" t="0" r="2667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0;text-align:left;margin-left:516.05pt;margin-top:4.1pt;width:23.4pt;height:15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52070</wp:posOffset>
                </wp:positionV>
                <wp:extent cx="247650" cy="2000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30" type="#_x0000_t202" style="position:absolute;left:0;text-align:left;margin-left:126.05pt;margin-top:4.1pt;width:19.5pt;height:1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52070</wp:posOffset>
                </wp:positionV>
                <wp:extent cx="238125" cy="2000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1" type="#_x0000_t202" style="position:absolute;left:0;text-align:left;margin-left:318.8pt;margin-top:4.1pt;width:18.75pt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4E4209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14E4D" wp14:editId="22F5AF8C">
                <wp:simplePos x="0" y="0"/>
                <wp:positionH relativeFrom="column">
                  <wp:posOffset>-427990</wp:posOffset>
                </wp:positionH>
                <wp:positionV relativeFrom="paragraph">
                  <wp:posOffset>210820</wp:posOffset>
                </wp:positionV>
                <wp:extent cx="2381250" cy="1266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173B" w:rsidRPr="00F15451" w:rsidRDefault="00431533" w:rsidP="00D13D00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خانم </w:t>
                            </w:r>
                            <w:r w:rsidR="00120434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اعظم 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شاه ابراهیمی</w:t>
                            </w:r>
                          </w:p>
                          <w:p w:rsidR="001A173B" w:rsidRPr="00F15451" w:rsidRDefault="00A60717" w:rsidP="00E07FB0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مدیر</w:t>
                            </w:r>
                            <w:r w:rsidR="00431533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امور حقوقی</w:t>
                            </w:r>
                            <w:r w:rsidR="00356002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E4D" id="Rectangle 17" o:spid="_x0000_s1032" style="position:absolute;left:0;text-align:left;margin-left:-33.7pt;margin-top:16.6pt;width:187.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" fillcolor="window" strokecolor="#f79646">
                <v:textbox>
                  <w:txbxContent>
                    <w:p w:rsidR="001A173B" w:rsidRPr="00F15451" w:rsidRDefault="00431533" w:rsidP="00D13D00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خانم </w:t>
                      </w:r>
                      <w:r w:rsidR="00120434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اعظم 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شاه ابراهیمی</w:t>
                      </w:r>
                    </w:p>
                    <w:p w:rsidR="001A173B" w:rsidRPr="00F15451" w:rsidRDefault="00A60717" w:rsidP="00E07FB0">
                      <w:pPr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مدیر</w:t>
                      </w:r>
                      <w:r w:rsidR="00431533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امور حقوقی</w:t>
                      </w:r>
                      <w:r w:rsidR="00356002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175641" w:rsidRDefault="00E34374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79375</wp:posOffset>
                </wp:positionV>
                <wp:extent cx="247650" cy="19050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126.05pt;margin-top:6.25pt;width:19.5pt;height: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4048761</wp:posOffset>
                </wp:positionH>
                <wp:positionV relativeFrom="paragraph">
                  <wp:posOffset>117475</wp:posOffset>
                </wp:positionV>
                <wp:extent cx="285750" cy="22860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318.8pt;margin-top:9.25pt;width:22.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6439536</wp:posOffset>
                </wp:positionH>
                <wp:positionV relativeFrom="paragraph">
                  <wp:posOffset>117475</wp:posOffset>
                </wp:positionV>
                <wp:extent cx="323850" cy="22860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507.05pt;margin-top:9.25pt;width:25.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A173B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5C63F4" wp14:editId="6173562A">
                <wp:simplePos x="0" y="0"/>
                <wp:positionH relativeFrom="column">
                  <wp:posOffset>2038985</wp:posOffset>
                </wp:positionH>
                <wp:positionV relativeFrom="paragraph">
                  <wp:posOffset>24131</wp:posOffset>
                </wp:positionV>
                <wp:extent cx="2364105" cy="1219200"/>
                <wp:effectExtent l="0" t="0" r="1714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10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5451" w:rsidRPr="00F15451" w:rsidRDefault="0000326E" w:rsidP="00F15451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     آقای </w:t>
                            </w:r>
                            <w:r w:rsid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مهندس علی رحیمی مومن</w:t>
                            </w:r>
                          </w:p>
                          <w:p w:rsidR="00F15451" w:rsidRPr="00F15451" w:rsidRDefault="00F15451" w:rsidP="00FD6E31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دیر </w:t>
                            </w:r>
                            <w:r w:rsidR="00FD6E3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منابع فیزیکی و</w:t>
                            </w:r>
                            <w:r w:rsidR="001A173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نظارت بر طرح های عمرانی</w:t>
                            </w:r>
                            <w:r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C63F4" id="Rectangle 14" o:spid="_x0000_s1036" style="position:absolute;left:0;text-align:left;margin-left:160.55pt;margin-top:1.9pt;width:186.15pt;height:9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" fillcolor="window" strokecolor="#f79646">
                <v:textbox>
                  <w:txbxContent>
                    <w:p w:rsidR="00F15451" w:rsidRPr="00F15451" w:rsidRDefault="0000326E" w:rsidP="00F15451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     آقای </w:t>
                      </w:r>
                      <w:r w:rsid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مهندس علی رحیمی مومن</w:t>
                      </w:r>
                    </w:p>
                    <w:p w:rsidR="00F15451" w:rsidRPr="00F15451" w:rsidRDefault="00F15451" w:rsidP="00FD6E31">
                      <w:pPr>
                        <w:spacing w:line="240" w:lineRule="auto"/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دیر </w:t>
                      </w:r>
                      <w:r w:rsidR="00FD6E3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منابع فیزیکی و</w:t>
                      </w:r>
                      <w:r w:rsidR="001A173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نظارت بر طرح های عمرانی</w:t>
                      </w:r>
                      <w:r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  <w:r w:rsidR="00946802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BD70E3" wp14:editId="1EA06FF6">
                <wp:simplePos x="0" y="0"/>
                <wp:positionH relativeFrom="column">
                  <wp:posOffset>4496435</wp:posOffset>
                </wp:positionH>
                <wp:positionV relativeFrom="paragraph">
                  <wp:posOffset>14605</wp:posOffset>
                </wp:positionV>
                <wp:extent cx="2381250" cy="12382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0090" w:rsidRPr="00F15451" w:rsidRDefault="0081574E" w:rsidP="001E5DA9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آقای </w:t>
                            </w:r>
                            <w:r w:rsidR="001E5DA9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بهمن باقری</w:t>
                            </w:r>
                            <w:r w:rsidR="007C3EE3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1A0090" w:rsidRPr="00F15451" w:rsidRDefault="00521931" w:rsidP="001A0090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مدیر</w:t>
                            </w:r>
                            <w:r w:rsidR="001A0090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امور مالی </w:t>
                            </w:r>
                            <w:r w:rsidR="001A0090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D70E3" id="Rectangle 15" o:spid="_x0000_s1037" style="position:absolute;left:0;text-align:left;margin-left:354.05pt;margin-top:1.15pt;width:187.5pt;height:9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" fillcolor="window" strokecolor="#f79646">
                <v:textbox>
                  <w:txbxContent>
                    <w:p w:rsidR="001A0090" w:rsidRPr="00F15451" w:rsidRDefault="0081574E" w:rsidP="001E5DA9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آقای </w:t>
                      </w:r>
                      <w:r w:rsidR="001E5DA9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بهمن باقری</w:t>
                      </w:r>
                      <w:bookmarkStart w:id="1" w:name="_GoBack"/>
                      <w:bookmarkEnd w:id="1"/>
                      <w:r w:rsidR="007C3EE3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1A0090" w:rsidRPr="00F15451" w:rsidRDefault="00521931" w:rsidP="001A0090">
                      <w:pPr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مدیر</w:t>
                      </w:r>
                      <w:r w:rsidR="001A0090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امور مالی </w:t>
                      </w:r>
                      <w:r w:rsidR="001A0090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175641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</w:p>
    <w:p w:rsidR="00175641" w:rsidRDefault="00E34374" w:rsidP="00175641">
      <w:pPr>
        <w:spacing w:after="0" w:line="20" w:lineRule="atLeast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520065</wp:posOffset>
                </wp:positionV>
                <wp:extent cx="268605" cy="219075"/>
                <wp:effectExtent l="0" t="0" r="1714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left:0;text-align:left;margin-left:436.55pt;margin-top:40.95pt;width:21.1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86BF7" wp14:editId="18C2C005">
                <wp:simplePos x="0" y="0"/>
                <wp:positionH relativeFrom="column">
                  <wp:posOffset>3429635</wp:posOffset>
                </wp:positionH>
                <wp:positionV relativeFrom="paragraph">
                  <wp:posOffset>453390</wp:posOffset>
                </wp:positionV>
                <wp:extent cx="2438400" cy="12287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5451" w:rsidRPr="00F15451" w:rsidRDefault="00E34374" w:rsidP="00C747DB">
                            <w:pPr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="00A56939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خانم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747D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زکیه عبدل زاده فرشچی</w:t>
                            </w:r>
                          </w:p>
                          <w:p w:rsidR="00F15451" w:rsidRPr="00F15451" w:rsidRDefault="00AF04D2" w:rsidP="003858B4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A56939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مدیر</w:t>
                            </w:r>
                            <w:r w:rsid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173B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توسعه سازمان و </w:t>
                            </w:r>
                            <w:r w:rsid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تحول اداری</w:t>
                            </w:r>
                            <w:r w:rsidR="00F15451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86BF7" id="Rectangle 13" o:spid="_x0000_s1039" style="position:absolute;left:0;text-align:left;margin-left:270.05pt;margin-top:35.7pt;width:192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" fillcolor="window" strokecolor="#f79646">
                <v:textbox>
                  <w:txbxContent>
                    <w:p w:rsidR="00F15451" w:rsidRPr="00F15451" w:rsidRDefault="00E34374" w:rsidP="00C747DB">
                      <w:pPr>
                        <w:jc w:val="center"/>
                        <w:rPr>
                          <w:rFonts w:cs="B Za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="00A56939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خانم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747D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زکیه عبدل زاده فرشچی</w:t>
                      </w:r>
                      <w:bookmarkStart w:id="1" w:name="_GoBack"/>
                      <w:bookmarkEnd w:id="1"/>
                    </w:p>
                    <w:p w:rsidR="00F15451" w:rsidRPr="00F15451" w:rsidRDefault="00AF04D2" w:rsidP="003858B4">
                      <w:pPr>
                        <w:spacing w:line="240" w:lineRule="auto"/>
                        <w:jc w:val="center"/>
                        <w:rPr>
                          <w:rFonts w:cs="B Zar"/>
                          <w:sz w:val="32"/>
                          <w:szCs w:val="32"/>
                        </w:rPr>
                      </w:pP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A56939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مدیر</w:t>
                      </w:r>
                      <w:r w:rsid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173B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توسعه سازمان و </w:t>
                      </w:r>
                      <w:r w:rsid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تحول اداری</w:t>
                      </w:r>
                      <w:r w:rsidR="00F15451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520065</wp:posOffset>
                </wp:positionV>
                <wp:extent cx="285750" cy="19050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4374" w:rsidRDefault="00E34374"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0" type="#_x0000_t202" style="position:absolute;left:0;text-align:left;margin-left:221.3pt;margin-top:40.95pt;width:22.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" fillcolor="white [3201]" strokeweight=".5pt">
                <v:textbox>
                  <w:txbxContent>
                    <w:p w:rsidR="00E34374" w:rsidRDefault="00E34374"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A173B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9C23608" wp14:editId="6A9FAF50">
                <wp:simplePos x="0" y="0"/>
                <wp:positionH relativeFrom="column">
                  <wp:posOffset>836930</wp:posOffset>
                </wp:positionH>
                <wp:positionV relativeFrom="paragraph">
                  <wp:posOffset>455930</wp:posOffset>
                </wp:positionV>
                <wp:extent cx="2364105" cy="1276350"/>
                <wp:effectExtent l="0" t="0" r="1714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105" cy="12763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6939" w:rsidRDefault="00120434" w:rsidP="006855E2">
                            <w:pPr>
                              <w:jc w:val="center"/>
                              <w:rPr>
                                <w:rFonts w:cs="B Zar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 xml:space="preserve">آقای </w:t>
                            </w:r>
                            <w:r w:rsidR="00F15451" w:rsidRPr="000B2781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>دکتر</w:t>
                            </w:r>
                            <w:r w:rsidR="00A56939" w:rsidRPr="00A56939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855E2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>علیرضا مسلم</w:t>
                            </w:r>
                            <w:r w:rsidR="00A56939" w:rsidRPr="00F1545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F15451" w:rsidRPr="000B2781" w:rsidRDefault="00F15451" w:rsidP="00A56939">
                            <w:pPr>
                              <w:jc w:val="center"/>
                              <w:rPr>
                                <w:rFonts w:cs="B Zar"/>
                                <w:sz w:val="30"/>
                                <w:szCs w:val="30"/>
                              </w:rPr>
                            </w:pPr>
                            <w:r w:rsidRPr="000B2781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>معاون</w:t>
                            </w:r>
                            <w:r w:rsidR="00AF04D2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 xml:space="preserve"> توسعه مدیریت،</w:t>
                            </w:r>
                            <w:r w:rsidRPr="000B2781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 xml:space="preserve"> منابع </w:t>
                            </w:r>
                            <w:r w:rsidR="00AF04D2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 xml:space="preserve">و برنامه ریزی </w:t>
                            </w:r>
                            <w:r w:rsidRPr="000B2781">
                              <w:rPr>
                                <w:rFonts w:cs="B Zar" w:hint="cs"/>
                                <w:sz w:val="30"/>
                                <w:szCs w:val="30"/>
                                <w:rtl/>
                              </w:rPr>
                              <w:t>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23608" id="Rectangle 9" o:spid="_x0000_s1041" style="position:absolute;left:0;text-align:left;margin-left:65.9pt;margin-top:35.9pt;width:186.15pt;height:10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" fillcolor="white [3201]" strokecolor="#f79646 [3209]">
                <v:textbox>
                  <w:txbxContent>
                    <w:p w:rsidR="00A56939" w:rsidRDefault="00120434" w:rsidP="006855E2">
                      <w:pPr>
                        <w:jc w:val="center"/>
                        <w:rPr>
                          <w:rFonts w:cs="B Zar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 xml:space="preserve">آقای </w:t>
                      </w:r>
                      <w:r w:rsidR="00F15451" w:rsidRPr="000B2781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>دکتر</w:t>
                      </w:r>
                      <w:r w:rsidR="00A56939" w:rsidRPr="00A56939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855E2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>علیرضا مسلم</w:t>
                      </w:r>
                      <w:r w:rsidR="00A56939" w:rsidRPr="00F15451">
                        <w:rPr>
                          <w:rFonts w:cs="B Zar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F15451" w:rsidRPr="000B2781" w:rsidRDefault="00F15451" w:rsidP="00A56939">
                      <w:pPr>
                        <w:jc w:val="center"/>
                        <w:rPr>
                          <w:rFonts w:cs="B Zar"/>
                          <w:sz w:val="30"/>
                          <w:szCs w:val="30"/>
                        </w:rPr>
                      </w:pPr>
                      <w:r w:rsidRPr="000B2781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>معاون</w:t>
                      </w:r>
                      <w:r w:rsidR="00AF04D2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 xml:space="preserve"> توسعه مدیریت،</w:t>
                      </w:r>
                      <w:r w:rsidRPr="000B2781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 xml:space="preserve"> منابع </w:t>
                      </w:r>
                      <w:r w:rsidR="00AF04D2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 xml:space="preserve">و برنامه ریزی </w:t>
                      </w:r>
                      <w:r w:rsidRPr="000B2781">
                        <w:rPr>
                          <w:rFonts w:cs="B Zar" w:hint="cs"/>
                          <w:sz w:val="30"/>
                          <w:szCs w:val="30"/>
                          <w:rtl/>
                        </w:rPr>
                        <w:t>دانشگاه</w:t>
                      </w:r>
                    </w:p>
                  </w:txbxContent>
                </v:textbox>
              </v:rect>
            </w:pict>
          </mc:Fallback>
        </mc:AlternateContent>
      </w:r>
    </w:p>
    <w:sectPr w:rsidR="00175641" w:rsidSect="00CA2030">
      <w:headerReference w:type="default" r:id="rId8"/>
      <w:pgSz w:w="11909" w:h="16834" w:code="9"/>
      <w:pgMar w:top="851" w:right="794" w:bottom="56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A1" w:rsidRDefault="00D565A1" w:rsidP="00507729">
      <w:pPr>
        <w:spacing w:after="0" w:line="240" w:lineRule="auto"/>
      </w:pPr>
      <w:r>
        <w:separator/>
      </w:r>
    </w:p>
  </w:endnote>
  <w:endnote w:type="continuationSeparator" w:id="0">
    <w:p w:rsidR="00D565A1" w:rsidRDefault="00D565A1" w:rsidP="00507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A1" w:rsidRDefault="00D565A1" w:rsidP="00507729">
      <w:pPr>
        <w:spacing w:after="0" w:line="240" w:lineRule="auto"/>
      </w:pPr>
      <w:r>
        <w:separator/>
      </w:r>
    </w:p>
  </w:footnote>
  <w:footnote w:type="continuationSeparator" w:id="0">
    <w:p w:rsidR="00D565A1" w:rsidRDefault="00D565A1" w:rsidP="00507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4A" w:rsidRDefault="009907EE" w:rsidP="006158C6">
    <w:pPr>
      <w:pStyle w:val="Header"/>
      <w:tabs>
        <w:tab w:val="clear" w:pos="4513"/>
        <w:tab w:val="clear" w:pos="9026"/>
        <w:tab w:val="left" w:pos="2700"/>
        <w:tab w:val="left" w:pos="7875"/>
      </w:tabs>
      <w:jc w:val="cen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0A38BD" wp14:editId="602F96EE">
              <wp:simplePos x="0" y="0"/>
              <wp:positionH relativeFrom="column">
                <wp:posOffset>-342265</wp:posOffset>
              </wp:positionH>
              <wp:positionV relativeFrom="paragraph">
                <wp:posOffset>-209550</wp:posOffset>
              </wp:positionV>
              <wp:extent cx="2190750" cy="1114425"/>
              <wp:effectExtent l="0" t="0" r="19050" b="28575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90750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58C6" w:rsidRPr="006158C6" w:rsidRDefault="006158C6" w:rsidP="006158C6">
                          <w:pPr>
                            <w:spacing w:after="0" w:line="240" w:lineRule="auto"/>
                            <w:ind w:firstLine="57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6158C6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شماره: ......................</w:t>
                          </w:r>
                          <w:r w:rsidRPr="006158C6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>..</w:t>
                          </w:r>
                          <w:r w:rsidRPr="006158C6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  <w:p w:rsidR="006158C6" w:rsidRPr="006158C6" w:rsidRDefault="006158C6" w:rsidP="006158C6">
                          <w:pPr>
                            <w:spacing w:after="0" w:line="240" w:lineRule="auto"/>
                            <w:ind w:firstLine="57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6158C6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تاريخ: ..............................</w:t>
                          </w:r>
                        </w:p>
                        <w:p w:rsidR="006158C6" w:rsidRPr="006158C6" w:rsidRDefault="009907EE" w:rsidP="009907EE">
                          <w:pPr>
                            <w:spacing w:after="0" w:line="240" w:lineRule="auto"/>
                            <w:ind w:firstLine="57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 xml:space="preserve"> پيوست: </w:t>
                          </w:r>
                          <w:r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sz w:val="34"/>
                              <w:szCs w:val="34"/>
                              <w:rtl/>
                            </w:rPr>
                            <w:t xml:space="preserve">                          پر</w:t>
                          </w:r>
                          <w:r w:rsidRPr="009907EE">
                            <w:rPr>
                              <w:rFonts w:ascii="IranNastaliq" w:hAnsi="IranNastaliq" w:cs="IranNastaliq" w:hint="cs"/>
                              <w:sz w:val="34"/>
                              <w:szCs w:val="34"/>
                              <w:rtl/>
                            </w:rPr>
                            <w:t>وپوزال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0A38BD" id="Rectangle 4" o:spid="_x0000_s1042" style="position:absolute;left:0;text-align:left;margin-left:-26.95pt;margin-top:-16.5pt;width:172.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" strokecolor="white [3212]">
              <v:textbox>
                <w:txbxContent>
                  <w:p w:rsidR="006158C6" w:rsidRPr="006158C6" w:rsidRDefault="006158C6" w:rsidP="006158C6">
                    <w:pPr>
                      <w:spacing w:after="0" w:line="240" w:lineRule="auto"/>
                      <w:ind w:firstLine="57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6158C6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شماره: ......................</w:t>
                    </w:r>
                    <w:r w:rsidRPr="006158C6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>..</w:t>
                    </w:r>
                    <w:r w:rsidRPr="006158C6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.......</w:t>
                    </w:r>
                  </w:p>
                  <w:p w:rsidR="006158C6" w:rsidRPr="006158C6" w:rsidRDefault="006158C6" w:rsidP="006158C6">
                    <w:pPr>
                      <w:spacing w:after="0" w:line="240" w:lineRule="auto"/>
                      <w:ind w:firstLine="57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6158C6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تاريخ: ..............................</w:t>
                    </w:r>
                  </w:p>
                  <w:p w:rsidR="006158C6" w:rsidRPr="006158C6" w:rsidRDefault="009907EE" w:rsidP="009907EE">
                    <w:pPr>
                      <w:spacing w:after="0" w:line="240" w:lineRule="auto"/>
                      <w:ind w:firstLine="57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 xml:space="preserve"> پيوست: </w:t>
                    </w:r>
                    <w:r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sz w:val="34"/>
                        <w:szCs w:val="34"/>
                        <w:rtl/>
                      </w:rPr>
                      <w:t xml:space="preserve">                          پر</w:t>
                    </w:r>
                    <w:r w:rsidRPr="009907EE">
                      <w:rPr>
                        <w:rFonts w:ascii="IranNastaliq" w:hAnsi="IranNastaliq" w:cs="IranNastaliq" w:hint="cs"/>
                        <w:sz w:val="34"/>
                        <w:szCs w:val="34"/>
                        <w:rtl/>
                      </w:rPr>
                      <w:t>وپوزال</w:t>
                    </w:r>
                  </w:p>
                </w:txbxContent>
              </v:textbox>
            </v:rect>
          </w:pict>
        </mc:Fallback>
      </mc:AlternateContent>
    </w:r>
    <w:r w:rsidR="00FF7E58"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740C2" wp14:editId="3C5C40D9">
              <wp:simplePos x="0" y="0"/>
              <wp:positionH relativeFrom="column">
                <wp:posOffset>4391660</wp:posOffset>
              </wp:positionH>
              <wp:positionV relativeFrom="paragraph">
                <wp:posOffset>-295275</wp:posOffset>
              </wp:positionV>
              <wp:extent cx="2459355" cy="1200150"/>
              <wp:effectExtent l="38100" t="38100" r="36195" b="3810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93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62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454A" w:rsidRPr="006158C6" w:rsidRDefault="0066454A" w:rsidP="006D1B32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left" w:pos="6330"/>
                            </w:tabs>
                            <w:bidi/>
                            <w:ind w:firstLine="57"/>
                            <w:jc w:val="center"/>
                            <w:rPr>
                              <w:rFonts w:ascii="IranNastaliq" w:hAnsi="IranNastaliq" w:cs="IranNastaliq"/>
                              <w:color w:val="0D0D0D" w:themeColor="text1" w:themeTint="F2"/>
                              <w:sz w:val="44"/>
                              <w:szCs w:val="44"/>
                              <w:rtl/>
                              <w:lang w:bidi="fa-IR"/>
                            </w:rPr>
                          </w:pPr>
                          <w:r w:rsidRPr="006158C6">
                            <w:rPr>
                              <w:rFonts w:ascii="IranNastaliq" w:hAnsi="IranNastaliq" w:cs="IranNastaliq" w:hint="cs"/>
                              <w:color w:val="0D0D0D" w:themeColor="text1" w:themeTint="F2"/>
                              <w:sz w:val="44"/>
                              <w:szCs w:val="44"/>
                              <w:rtl/>
                              <w:lang w:bidi="fa-IR"/>
                            </w:rPr>
                            <w:t>دانشگاه علوم پزشكي و خدمات بهداشتي درماني مشهد</w:t>
                          </w:r>
                        </w:p>
                        <w:p w:rsidR="0066454A" w:rsidRPr="006158C6" w:rsidRDefault="00026015" w:rsidP="006D1B32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left" w:pos="6330"/>
                            </w:tabs>
                            <w:bidi/>
                            <w:ind w:firstLine="57"/>
                            <w:jc w:val="center"/>
                            <w:rPr>
                              <w:color w:val="0D0D0D" w:themeColor="text1" w:themeTint="F2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color w:val="0D0D0D" w:themeColor="text1" w:themeTint="F2"/>
                              <w:sz w:val="44"/>
                              <w:szCs w:val="44"/>
                              <w:rtl/>
                              <w:lang w:bidi="fa-IR"/>
                            </w:rPr>
                            <w:t>کمیته ساختار و فناوری های مدیریتی</w:t>
                          </w:r>
                        </w:p>
                        <w:p w:rsidR="0066454A" w:rsidRPr="006158C6" w:rsidRDefault="0066454A" w:rsidP="004E258A">
                          <w:pPr>
                            <w:spacing w:after="0" w:line="240" w:lineRule="auto"/>
                            <w:ind w:firstLine="57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740C2" id="Rectangle 3" o:spid="_x0000_s1043" style="position:absolute;left:0;text-align:left;margin-left:345.8pt;margin-top:-23.25pt;width:193.6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" strokecolor="white [3212]" strokeweight="6pt">
              <v:textbox>
                <w:txbxContent>
                  <w:p w:rsidR="0066454A" w:rsidRPr="006158C6" w:rsidRDefault="0066454A" w:rsidP="006D1B32">
                    <w:pPr>
                      <w:pStyle w:val="Header"/>
                      <w:tabs>
                        <w:tab w:val="clear" w:pos="4513"/>
                        <w:tab w:val="clear" w:pos="9026"/>
                        <w:tab w:val="left" w:pos="6330"/>
                      </w:tabs>
                      <w:bidi/>
                      <w:ind w:firstLine="57"/>
                      <w:jc w:val="center"/>
                      <w:rPr>
                        <w:rFonts w:ascii="IranNastaliq" w:hAnsi="IranNastaliq" w:cs="IranNastaliq"/>
                        <w:color w:val="0D0D0D" w:themeColor="text1" w:themeTint="F2"/>
                        <w:sz w:val="44"/>
                        <w:szCs w:val="44"/>
                        <w:rtl/>
                        <w:lang w:bidi="fa-IR"/>
                      </w:rPr>
                    </w:pPr>
                    <w:r w:rsidRPr="006158C6">
                      <w:rPr>
                        <w:rFonts w:ascii="IranNastaliq" w:hAnsi="IranNastaliq" w:cs="IranNastaliq" w:hint="cs"/>
                        <w:color w:val="0D0D0D" w:themeColor="text1" w:themeTint="F2"/>
                        <w:sz w:val="44"/>
                        <w:szCs w:val="44"/>
                        <w:rtl/>
                        <w:lang w:bidi="fa-IR"/>
                      </w:rPr>
                      <w:t>دانشگاه علوم پزشكي و خدمات بهداشتي درماني مشهد</w:t>
                    </w:r>
                  </w:p>
                  <w:p w:rsidR="0066454A" w:rsidRPr="006158C6" w:rsidRDefault="00026015" w:rsidP="006D1B32">
                    <w:pPr>
                      <w:pStyle w:val="Header"/>
                      <w:tabs>
                        <w:tab w:val="clear" w:pos="4513"/>
                        <w:tab w:val="clear" w:pos="9026"/>
                        <w:tab w:val="left" w:pos="6330"/>
                      </w:tabs>
                      <w:bidi/>
                      <w:ind w:firstLine="57"/>
                      <w:jc w:val="center"/>
                      <w:rPr>
                        <w:color w:val="0D0D0D" w:themeColor="text1" w:themeTint="F2"/>
                        <w:sz w:val="14"/>
                        <w:szCs w:val="14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color w:val="0D0D0D" w:themeColor="text1" w:themeTint="F2"/>
                        <w:sz w:val="44"/>
                        <w:szCs w:val="44"/>
                        <w:rtl/>
                        <w:lang w:bidi="fa-IR"/>
                      </w:rPr>
                      <w:t>کمیته ساختار و فناوری های مدیریتی</w:t>
                    </w:r>
                  </w:p>
                  <w:p w:rsidR="0066454A" w:rsidRPr="006158C6" w:rsidRDefault="0066454A" w:rsidP="004E258A">
                    <w:pPr>
                      <w:spacing w:after="0" w:line="240" w:lineRule="auto"/>
                      <w:ind w:firstLine="57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 w:rsidR="00CA2030">
      <w:rPr>
        <w:noProof/>
        <w:lang w:bidi="fa-IR"/>
      </w:rPr>
      <w:drawing>
        <wp:anchor distT="0" distB="0" distL="114300" distR="114300" simplePos="0" relativeHeight="251658240" behindDoc="0" locked="0" layoutInCell="1" allowOverlap="1" wp14:anchorId="3A308DAA" wp14:editId="73B77B83">
          <wp:simplePos x="0" y="0"/>
          <wp:positionH relativeFrom="margin">
            <wp:posOffset>2677160</wp:posOffset>
          </wp:positionH>
          <wp:positionV relativeFrom="paragraph">
            <wp:posOffset>-314325</wp:posOffset>
          </wp:positionV>
          <wp:extent cx="1228725" cy="1104900"/>
          <wp:effectExtent l="19050" t="0" r="9525" b="0"/>
          <wp:wrapNone/>
          <wp:docPr id="2" name="Picture 2" descr="image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00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454A" w:rsidRDefault="0066454A" w:rsidP="00507729">
    <w:pPr>
      <w:pStyle w:val="Header"/>
      <w:tabs>
        <w:tab w:val="clear" w:pos="4513"/>
        <w:tab w:val="clear" w:pos="9026"/>
        <w:tab w:val="left" w:pos="7875"/>
      </w:tabs>
    </w:pPr>
  </w:p>
  <w:p w:rsidR="0066454A" w:rsidRDefault="0066454A" w:rsidP="00507729">
    <w:pPr>
      <w:pStyle w:val="Header"/>
      <w:tabs>
        <w:tab w:val="clear" w:pos="4513"/>
        <w:tab w:val="clear" w:pos="9026"/>
        <w:tab w:val="left" w:pos="3585"/>
      </w:tabs>
      <w:rPr>
        <w:rtl/>
      </w:rPr>
    </w:pPr>
  </w:p>
  <w:p w:rsidR="0066454A" w:rsidRDefault="0066454A" w:rsidP="00507729">
    <w:pPr>
      <w:pStyle w:val="Header"/>
      <w:tabs>
        <w:tab w:val="clear" w:pos="4513"/>
        <w:tab w:val="clear" w:pos="9026"/>
        <w:tab w:val="left" w:pos="3585"/>
      </w:tabs>
      <w:rPr>
        <w:rtl/>
      </w:rPr>
    </w:pPr>
  </w:p>
  <w:p w:rsidR="0066454A" w:rsidRDefault="0066454A" w:rsidP="004E258A">
    <w:pPr>
      <w:pStyle w:val="Header"/>
      <w:tabs>
        <w:tab w:val="clear" w:pos="4513"/>
        <w:tab w:val="clear" w:pos="9026"/>
        <w:tab w:val="left" w:pos="4440"/>
      </w:tabs>
      <w:rPr>
        <w:rtl/>
      </w:rPr>
    </w:pPr>
    <w:r>
      <w:tab/>
    </w:r>
  </w:p>
  <w:p w:rsidR="00C500E0" w:rsidRDefault="00C500E0" w:rsidP="006158C6">
    <w:pPr>
      <w:pStyle w:val="Header"/>
      <w:pBdr>
        <w:bottom w:val="thickThinSmallGap" w:sz="24" w:space="1" w:color="auto"/>
      </w:pBdr>
      <w:tabs>
        <w:tab w:val="clear" w:pos="4513"/>
        <w:tab w:val="clear" w:pos="9026"/>
        <w:tab w:val="left" w:pos="4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0B7"/>
    <w:multiLevelType w:val="hybridMultilevel"/>
    <w:tmpl w:val="4B44C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51C93"/>
    <w:multiLevelType w:val="hybridMultilevel"/>
    <w:tmpl w:val="A5C02132"/>
    <w:lvl w:ilvl="0" w:tplc="7DFE05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58"/>
    <w:rsid w:val="000009E3"/>
    <w:rsid w:val="00001FB7"/>
    <w:rsid w:val="0000326E"/>
    <w:rsid w:val="00026015"/>
    <w:rsid w:val="0002701C"/>
    <w:rsid w:val="00062E32"/>
    <w:rsid w:val="000713EC"/>
    <w:rsid w:val="0008035A"/>
    <w:rsid w:val="00082295"/>
    <w:rsid w:val="00091011"/>
    <w:rsid w:val="00091A5F"/>
    <w:rsid w:val="000B2781"/>
    <w:rsid w:val="000B74F4"/>
    <w:rsid w:val="000B7EF4"/>
    <w:rsid w:val="000D324F"/>
    <w:rsid w:val="000E0494"/>
    <w:rsid w:val="000E0B34"/>
    <w:rsid w:val="000E2BA1"/>
    <w:rsid w:val="000E3614"/>
    <w:rsid w:val="000E7ACA"/>
    <w:rsid w:val="000F42C9"/>
    <w:rsid w:val="000F58E7"/>
    <w:rsid w:val="000F6D6B"/>
    <w:rsid w:val="000F7672"/>
    <w:rsid w:val="00106FEE"/>
    <w:rsid w:val="001106F9"/>
    <w:rsid w:val="0011372A"/>
    <w:rsid w:val="0011435B"/>
    <w:rsid w:val="00120434"/>
    <w:rsid w:val="00126CA9"/>
    <w:rsid w:val="001271B1"/>
    <w:rsid w:val="0012797B"/>
    <w:rsid w:val="00130BE2"/>
    <w:rsid w:val="001313AE"/>
    <w:rsid w:val="00154F9F"/>
    <w:rsid w:val="001569FE"/>
    <w:rsid w:val="00164A94"/>
    <w:rsid w:val="00175641"/>
    <w:rsid w:val="00193A2B"/>
    <w:rsid w:val="001A0090"/>
    <w:rsid w:val="001A173B"/>
    <w:rsid w:val="001B058C"/>
    <w:rsid w:val="001B4316"/>
    <w:rsid w:val="001B50EF"/>
    <w:rsid w:val="001C0D84"/>
    <w:rsid w:val="001C3BEF"/>
    <w:rsid w:val="001E05F7"/>
    <w:rsid w:val="001E5DA9"/>
    <w:rsid w:val="001F1628"/>
    <w:rsid w:val="001F183A"/>
    <w:rsid w:val="0021053E"/>
    <w:rsid w:val="00211C86"/>
    <w:rsid w:val="00216134"/>
    <w:rsid w:val="002251FF"/>
    <w:rsid w:val="002330D0"/>
    <w:rsid w:val="002466A0"/>
    <w:rsid w:val="00250731"/>
    <w:rsid w:val="00254C5E"/>
    <w:rsid w:val="00257CA4"/>
    <w:rsid w:val="002609F6"/>
    <w:rsid w:val="00264311"/>
    <w:rsid w:val="002728B6"/>
    <w:rsid w:val="00273687"/>
    <w:rsid w:val="00275208"/>
    <w:rsid w:val="00281425"/>
    <w:rsid w:val="00281DC2"/>
    <w:rsid w:val="00295E5F"/>
    <w:rsid w:val="0029715F"/>
    <w:rsid w:val="002A1A77"/>
    <w:rsid w:val="002A3A00"/>
    <w:rsid w:val="002A77EB"/>
    <w:rsid w:val="002C3DF8"/>
    <w:rsid w:val="002C65D6"/>
    <w:rsid w:val="002C720A"/>
    <w:rsid w:val="002D019B"/>
    <w:rsid w:val="002E1ED4"/>
    <w:rsid w:val="002E53B2"/>
    <w:rsid w:val="002E5684"/>
    <w:rsid w:val="002E612D"/>
    <w:rsid w:val="002F0137"/>
    <w:rsid w:val="002F30DE"/>
    <w:rsid w:val="002F30EE"/>
    <w:rsid w:val="002F575A"/>
    <w:rsid w:val="00303C25"/>
    <w:rsid w:val="00303DD9"/>
    <w:rsid w:val="0030646F"/>
    <w:rsid w:val="003219B5"/>
    <w:rsid w:val="00324FD5"/>
    <w:rsid w:val="003256AC"/>
    <w:rsid w:val="003305F9"/>
    <w:rsid w:val="003374FF"/>
    <w:rsid w:val="003377E7"/>
    <w:rsid w:val="0034278C"/>
    <w:rsid w:val="003427B3"/>
    <w:rsid w:val="00345875"/>
    <w:rsid w:val="00347906"/>
    <w:rsid w:val="00356002"/>
    <w:rsid w:val="00356F6A"/>
    <w:rsid w:val="00382186"/>
    <w:rsid w:val="003858B4"/>
    <w:rsid w:val="003935D7"/>
    <w:rsid w:val="00396EE4"/>
    <w:rsid w:val="003B027E"/>
    <w:rsid w:val="003B6955"/>
    <w:rsid w:val="003D1057"/>
    <w:rsid w:val="003D1E65"/>
    <w:rsid w:val="003D2124"/>
    <w:rsid w:val="003D25C9"/>
    <w:rsid w:val="003D41CC"/>
    <w:rsid w:val="003D5CBF"/>
    <w:rsid w:val="003E1D25"/>
    <w:rsid w:val="003F4439"/>
    <w:rsid w:val="003F7283"/>
    <w:rsid w:val="00413D1D"/>
    <w:rsid w:val="00414E31"/>
    <w:rsid w:val="0042081A"/>
    <w:rsid w:val="0042460A"/>
    <w:rsid w:val="00431533"/>
    <w:rsid w:val="0044427B"/>
    <w:rsid w:val="00460CDB"/>
    <w:rsid w:val="004644EB"/>
    <w:rsid w:val="00465137"/>
    <w:rsid w:val="004734EA"/>
    <w:rsid w:val="004739B0"/>
    <w:rsid w:val="00477E4D"/>
    <w:rsid w:val="004814C0"/>
    <w:rsid w:val="004A0FA1"/>
    <w:rsid w:val="004A1696"/>
    <w:rsid w:val="004A54D4"/>
    <w:rsid w:val="004B64EB"/>
    <w:rsid w:val="004C2EEE"/>
    <w:rsid w:val="004C7FD7"/>
    <w:rsid w:val="004D2380"/>
    <w:rsid w:val="004D555D"/>
    <w:rsid w:val="004E258A"/>
    <w:rsid w:val="004E4209"/>
    <w:rsid w:val="004E44F4"/>
    <w:rsid w:val="00507729"/>
    <w:rsid w:val="00511898"/>
    <w:rsid w:val="005162CA"/>
    <w:rsid w:val="0052134C"/>
    <w:rsid w:val="00521931"/>
    <w:rsid w:val="005479C6"/>
    <w:rsid w:val="00550FC2"/>
    <w:rsid w:val="00553B74"/>
    <w:rsid w:val="00560377"/>
    <w:rsid w:val="00562F1C"/>
    <w:rsid w:val="00574FF0"/>
    <w:rsid w:val="0058070F"/>
    <w:rsid w:val="00587206"/>
    <w:rsid w:val="00590213"/>
    <w:rsid w:val="00591814"/>
    <w:rsid w:val="00594C1C"/>
    <w:rsid w:val="00595082"/>
    <w:rsid w:val="005A18AC"/>
    <w:rsid w:val="005A6B24"/>
    <w:rsid w:val="005C255A"/>
    <w:rsid w:val="005D0B48"/>
    <w:rsid w:val="005D7D56"/>
    <w:rsid w:val="005F3AD7"/>
    <w:rsid w:val="00600EE9"/>
    <w:rsid w:val="006010A6"/>
    <w:rsid w:val="00611BC0"/>
    <w:rsid w:val="006158C6"/>
    <w:rsid w:val="006323F7"/>
    <w:rsid w:val="00640BA0"/>
    <w:rsid w:val="00652E52"/>
    <w:rsid w:val="0066454A"/>
    <w:rsid w:val="00670802"/>
    <w:rsid w:val="00676918"/>
    <w:rsid w:val="00680126"/>
    <w:rsid w:val="006855E2"/>
    <w:rsid w:val="00695723"/>
    <w:rsid w:val="006B455A"/>
    <w:rsid w:val="006B4DD2"/>
    <w:rsid w:val="006B5FD6"/>
    <w:rsid w:val="006D1B32"/>
    <w:rsid w:val="006D2464"/>
    <w:rsid w:val="006E1D7A"/>
    <w:rsid w:val="006E29F9"/>
    <w:rsid w:val="006E4D68"/>
    <w:rsid w:val="006F5537"/>
    <w:rsid w:val="006F7975"/>
    <w:rsid w:val="00700EDD"/>
    <w:rsid w:val="00704FC5"/>
    <w:rsid w:val="007125C0"/>
    <w:rsid w:val="00715B61"/>
    <w:rsid w:val="00727C28"/>
    <w:rsid w:val="00730B14"/>
    <w:rsid w:val="00742660"/>
    <w:rsid w:val="00745BBA"/>
    <w:rsid w:val="00755F83"/>
    <w:rsid w:val="007708CA"/>
    <w:rsid w:val="00784790"/>
    <w:rsid w:val="00785BE4"/>
    <w:rsid w:val="0078723B"/>
    <w:rsid w:val="007900DD"/>
    <w:rsid w:val="00791B78"/>
    <w:rsid w:val="007952A6"/>
    <w:rsid w:val="0079595D"/>
    <w:rsid w:val="007975CA"/>
    <w:rsid w:val="007B1FE2"/>
    <w:rsid w:val="007C3EE3"/>
    <w:rsid w:val="007D7F63"/>
    <w:rsid w:val="007E05C6"/>
    <w:rsid w:val="007E2649"/>
    <w:rsid w:val="007F190C"/>
    <w:rsid w:val="007F192A"/>
    <w:rsid w:val="007F2181"/>
    <w:rsid w:val="007F4A8D"/>
    <w:rsid w:val="008023BC"/>
    <w:rsid w:val="00803A46"/>
    <w:rsid w:val="008064E4"/>
    <w:rsid w:val="0081574E"/>
    <w:rsid w:val="0082217E"/>
    <w:rsid w:val="008224F8"/>
    <w:rsid w:val="00826F3A"/>
    <w:rsid w:val="00832DB6"/>
    <w:rsid w:val="00837575"/>
    <w:rsid w:val="0084125E"/>
    <w:rsid w:val="0084408C"/>
    <w:rsid w:val="00851D88"/>
    <w:rsid w:val="0086322D"/>
    <w:rsid w:val="00866D4B"/>
    <w:rsid w:val="008827C9"/>
    <w:rsid w:val="0088769C"/>
    <w:rsid w:val="00890077"/>
    <w:rsid w:val="00893428"/>
    <w:rsid w:val="008964D5"/>
    <w:rsid w:val="008A27C7"/>
    <w:rsid w:val="008A3AA8"/>
    <w:rsid w:val="008A3BEF"/>
    <w:rsid w:val="008A54C0"/>
    <w:rsid w:val="008B3816"/>
    <w:rsid w:val="008C3ED4"/>
    <w:rsid w:val="008C5678"/>
    <w:rsid w:val="008C7CA3"/>
    <w:rsid w:val="008D0109"/>
    <w:rsid w:val="008E42FE"/>
    <w:rsid w:val="008E4655"/>
    <w:rsid w:val="008F6A20"/>
    <w:rsid w:val="009077ED"/>
    <w:rsid w:val="00910C12"/>
    <w:rsid w:val="0091355A"/>
    <w:rsid w:val="00915841"/>
    <w:rsid w:val="0094307C"/>
    <w:rsid w:val="0094368F"/>
    <w:rsid w:val="00946802"/>
    <w:rsid w:val="0095081F"/>
    <w:rsid w:val="009518C8"/>
    <w:rsid w:val="009560FE"/>
    <w:rsid w:val="00956B29"/>
    <w:rsid w:val="00964F3D"/>
    <w:rsid w:val="00967D37"/>
    <w:rsid w:val="009741C1"/>
    <w:rsid w:val="00985DB5"/>
    <w:rsid w:val="00987991"/>
    <w:rsid w:val="00990430"/>
    <w:rsid w:val="009907EE"/>
    <w:rsid w:val="00990A43"/>
    <w:rsid w:val="00992BAF"/>
    <w:rsid w:val="009B1059"/>
    <w:rsid w:val="009C73FE"/>
    <w:rsid w:val="009C78B4"/>
    <w:rsid w:val="009E35D0"/>
    <w:rsid w:val="009F10ED"/>
    <w:rsid w:val="009F7E67"/>
    <w:rsid w:val="00A00943"/>
    <w:rsid w:val="00A03213"/>
    <w:rsid w:val="00A05152"/>
    <w:rsid w:val="00A0543C"/>
    <w:rsid w:val="00A05D4E"/>
    <w:rsid w:val="00A06AAC"/>
    <w:rsid w:val="00A143B3"/>
    <w:rsid w:val="00A15A8D"/>
    <w:rsid w:val="00A23D24"/>
    <w:rsid w:val="00A5236E"/>
    <w:rsid w:val="00A56939"/>
    <w:rsid w:val="00A60717"/>
    <w:rsid w:val="00A60A3A"/>
    <w:rsid w:val="00A8385B"/>
    <w:rsid w:val="00A85BC4"/>
    <w:rsid w:val="00A879E6"/>
    <w:rsid w:val="00A91C6D"/>
    <w:rsid w:val="00A91F52"/>
    <w:rsid w:val="00AA1450"/>
    <w:rsid w:val="00AA2A1D"/>
    <w:rsid w:val="00AA4532"/>
    <w:rsid w:val="00AB0A51"/>
    <w:rsid w:val="00AB5891"/>
    <w:rsid w:val="00AB7835"/>
    <w:rsid w:val="00AC1A48"/>
    <w:rsid w:val="00AD0624"/>
    <w:rsid w:val="00AD173A"/>
    <w:rsid w:val="00AD2528"/>
    <w:rsid w:val="00AE32DC"/>
    <w:rsid w:val="00AF04D2"/>
    <w:rsid w:val="00AF2FFA"/>
    <w:rsid w:val="00B04058"/>
    <w:rsid w:val="00B077EE"/>
    <w:rsid w:val="00B1225C"/>
    <w:rsid w:val="00B167A7"/>
    <w:rsid w:val="00B33A6A"/>
    <w:rsid w:val="00B36716"/>
    <w:rsid w:val="00B54A2B"/>
    <w:rsid w:val="00B55F46"/>
    <w:rsid w:val="00B57C80"/>
    <w:rsid w:val="00B67E9B"/>
    <w:rsid w:val="00B71330"/>
    <w:rsid w:val="00B71BE1"/>
    <w:rsid w:val="00B87576"/>
    <w:rsid w:val="00BA1B22"/>
    <w:rsid w:val="00BA5C34"/>
    <w:rsid w:val="00BC4C87"/>
    <w:rsid w:val="00BC52D3"/>
    <w:rsid w:val="00BD0E0F"/>
    <w:rsid w:val="00BD4D4F"/>
    <w:rsid w:val="00BD7A15"/>
    <w:rsid w:val="00BE5E24"/>
    <w:rsid w:val="00BF5F30"/>
    <w:rsid w:val="00C024FE"/>
    <w:rsid w:val="00C07B68"/>
    <w:rsid w:val="00C131AA"/>
    <w:rsid w:val="00C14FB6"/>
    <w:rsid w:val="00C451AC"/>
    <w:rsid w:val="00C500E0"/>
    <w:rsid w:val="00C550E7"/>
    <w:rsid w:val="00C57182"/>
    <w:rsid w:val="00C747DB"/>
    <w:rsid w:val="00C84730"/>
    <w:rsid w:val="00C90346"/>
    <w:rsid w:val="00C93CAF"/>
    <w:rsid w:val="00C962BC"/>
    <w:rsid w:val="00CA2030"/>
    <w:rsid w:val="00CA31C2"/>
    <w:rsid w:val="00CA4645"/>
    <w:rsid w:val="00CA5571"/>
    <w:rsid w:val="00CC3E91"/>
    <w:rsid w:val="00CD4143"/>
    <w:rsid w:val="00CD4F67"/>
    <w:rsid w:val="00CD6680"/>
    <w:rsid w:val="00CD77B5"/>
    <w:rsid w:val="00CD7B5A"/>
    <w:rsid w:val="00CE1C26"/>
    <w:rsid w:val="00CE2054"/>
    <w:rsid w:val="00CF2C0F"/>
    <w:rsid w:val="00CF331B"/>
    <w:rsid w:val="00D01E15"/>
    <w:rsid w:val="00D052D7"/>
    <w:rsid w:val="00D07543"/>
    <w:rsid w:val="00D07FD8"/>
    <w:rsid w:val="00D13A20"/>
    <w:rsid w:val="00D13D00"/>
    <w:rsid w:val="00D20E99"/>
    <w:rsid w:val="00D2400B"/>
    <w:rsid w:val="00D31728"/>
    <w:rsid w:val="00D40C91"/>
    <w:rsid w:val="00D5277C"/>
    <w:rsid w:val="00D54720"/>
    <w:rsid w:val="00D565A1"/>
    <w:rsid w:val="00D65920"/>
    <w:rsid w:val="00D73F46"/>
    <w:rsid w:val="00D85A3F"/>
    <w:rsid w:val="00DA040A"/>
    <w:rsid w:val="00DA561D"/>
    <w:rsid w:val="00DB22A5"/>
    <w:rsid w:val="00DB3709"/>
    <w:rsid w:val="00DD042C"/>
    <w:rsid w:val="00DD18DF"/>
    <w:rsid w:val="00DD1B09"/>
    <w:rsid w:val="00DE17A7"/>
    <w:rsid w:val="00DE4368"/>
    <w:rsid w:val="00DE46EF"/>
    <w:rsid w:val="00DE670D"/>
    <w:rsid w:val="00DF3721"/>
    <w:rsid w:val="00DF4B98"/>
    <w:rsid w:val="00DF50E4"/>
    <w:rsid w:val="00DF6BCA"/>
    <w:rsid w:val="00E0176A"/>
    <w:rsid w:val="00E01DAA"/>
    <w:rsid w:val="00E05D69"/>
    <w:rsid w:val="00E07FB0"/>
    <w:rsid w:val="00E13C0D"/>
    <w:rsid w:val="00E206E0"/>
    <w:rsid w:val="00E20995"/>
    <w:rsid w:val="00E24429"/>
    <w:rsid w:val="00E25DAF"/>
    <w:rsid w:val="00E30AB7"/>
    <w:rsid w:val="00E34374"/>
    <w:rsid w:val="00E469EB"/>
    <w:rsid w:val="00E473A5"/>
    <w:rsid w:val="00E602B4"/>
    <w:rsid w:val="00E61100"/>
    <w:rsid w:val="00E61D37"/>
    <w:rsid w:val="00E66D12"/>
    <w:rsid w:val="00E717DB"/>
    <w:rsid w:val="00E71DB8"/>
    <w:rsid w:val="00E83B6B"/>
    <w:rsid w:val="00E93A4D"/>
    <w:rsid w:val="00E952CD"/>
    <w:rsid w:val="00E95815"/>
    <w:rsid w:val="00E96511"/>
    <w:rsid w:val="00E97E08"/>
    <w:rsid w:val="00EA6A72"/>
    <w:rsid w:val="00EB3336"/>
    <w:rsid w:val="00EB6AF7"/>
    <w:rsid w:val="00EC7652"/>
    <w:rsid w:val="00EC78F8"/>
    <w:rsid w:val="00ED5EE8"/>
    <w:rsid w:val="00EE0602"/>
    <w:rsid w:val="00EE11D6"/>
    <w:rsid w:val="00EE56B4"/>
    <w:rsid w:val="00EF0040"/>
    <w:rsid w:val="00EF1748"/>
    <w:rsid w:val="00F01598"/>
    <w:rsid w:val="00F06BBD"/>
    <w:rsid w:val="00F10042"/>
    <w:rsid w:val="00F104E7"/>
    <w:rsid w:val="00F10CC7"/>
    <w:rsid w:val="00F10DC0"/>
    <w:rsid w:val="00F128B8"/>
    <w:rsid w:val="00F129A1"/>
    <w:rsid w:val="00F15451"/>
    <w:rsid w:val="00F17388"/>
    <w:rsid w:val="00F22723"/>
    <w:rsid w:val="00F22F22"/>
    <w:rsid w:val="00F26A9B"/>
    <w:rsid w:val="00F3490D"/>
    <w:rsid w:val="00F56493"/>
    <w:rsid w:val="00F60F37"/>
    <w:rsid w:val="00F654C7"/>
    <w:rsid w:val="00F71165"/>
    <w:rsid w:val="00F84DDC"/>
    <w:rsid w:val="00F90A35"/>
    <w:rsid w:val="00F94A08"/>
    <w:rsid w:val="00F95493"/>
    <w:rsid w:val="00FA52CC"/>
    <w:rsid w:val="00FB5AEE"/>
    <w:rsid w:val="00FB5F17"/>
    <w:rsid w:val="00FC0599"/>
    <w:rsid w:val="00FC61C0"/>
    <w:rsid w:val="00FD4745"/>
    <w:rsid w:val="00FD5A0E"/>
    <w:rsid w:val="00FD65BE"/>
    <w:rsid w:val="00FD6E31"/>
    <w:rsid w:val="00FF24B2"/>
    <w:rsid w:val="00FF7AD1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657F81C"/>
  <w15:docId w15:val="{017E81AE-C5F9-4B2D-86B5-F5261C6A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E58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4C0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42C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table" w:styleId="TableGrid">
    <w:name w:val="Table Grid"/>
    <w:basedOn w:val="TableNormal"/>
    <w:uiPriority w:val="59"/>
    <w:rsid w:val="001B50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6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7729"/>
    <w:pPr>
      <w:tabs>
        <w:tab w:val="center" w:pos="4513"/>
        <w:tab w:val="right" w:pos="9026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077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07729"/>
    <w:pPr>
      <w:tabs>
        <w:tab w:val="center" w:pos="4513"/>
        <w:tab w:val="right" w:pos="9026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0772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4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99731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1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9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9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33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33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92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odadadim1\Desktop\1\&#1587;&#1585;&#1576;&#1585;&#1711;%20a4%20&#1581;&#1602;&#1608;&#1602;&#1610;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3EB39-535D-4CDF-A9EF-21E3CD65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سربرگ a4 حقوقي..dotx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Mojtaba Khodadadi</dc:creator>
  <cp:lastModifiedBy>Masoumeh Farahi</cp:lastModifiedBy>
  <cp:revision>4</cp:revision>
  <cp:lastPrinted>2020-05-16T07:10:00Z</cp:lastPrinted>
  <dcterms:created xsi:type="dcterms:W3CDTF">2026-03-16T10:07:00Z</dcterms:created>
  <dcterms:modified xsi:type="dcterms:W3CDTF">2026-05-03T06:10:00Z</dcterms:modified>
</cp:coreProperties>
</file>